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BA3" w:rsidRDefault="003E62D3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4282048"/>
            <wp:effectExtent l="0" t="0" r="2540" b="4445"/>
            <wp:docPr id="1" name="Picture 1" descr="C:\Users\dmiller469\AppData\Local\Microsoft\Windows\Temporary Internet Files\Content.Word\IMG_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ller469\AppData\Local\Microsoft\Windows\Temporary Internet Files\Content.Word\IMG_84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62D3" w:rsidRDefault="003E62D3">
      <w:r>
        <w:rPr>
          <w:noProof/>
          <w:lang w:eastAsia="en-GB"/>
        </w:rPr>
        <w:drawing>
          <wp:inline distT="0" distB="0" distL="0" distR="0">
            <wp:extent cx="5731185" cy="4291330"/>
            <wp:effectExtent l="0" t="0" r="3175" b="0"/>
            <wp:docPr id="2" name="Picture 2" descr="C:\Users\dmiller469\AppData\Local\Microsoft\Windows\Temporary Internet Files\Content.Word\IMG_8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iller469\AppData\Local\Microsoft\Windows\Temporary Internet Files\Content.Word\IMG_84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4920" cy="429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D3" w:rsidRDefault="003E62D3">
      <w:r>
        <w:rPr>
          <w:noProof/>
          <w:lang w:eastAsia="en-GB"/>
        </w:rPr>
        <w:lastRenderedPageBreak/>
        <w:drawing>
          <wp:inline distT="0" distB="0" distL="0" distR="0">
            <wp:extent cx="5731510" cy="4282048"/>
            <wp:effectExtent l="0" t="0" r="2540" b="4445"/>
            <wp:docPr id="4" name="Picture 4" descr="C:\Users\dmiller469\AppData\Local\Microsoft\Windows\Temporary Internet Files\Content.Word\IMG_8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miller469\AppData\Local\Microsoft\Windows\Temporary Internet Files\Content.Word\IMG_8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D3" w:rsidRDefault="003E62D3">
      <w:r>
        <w:rPr>
          <w:noProof/>
          <w:lang w:eastAsia="en-GB"/>
        </w:rPr>
        <w:drawing>
          <wp:inline distT="0" distB="0" distL="0" distR="0">
            <wp:extent cx="5731510" cy="4282048"/>
            <wp:effectExtent l="0" t="0" r="2540" b="4445"/>
            <wp:docPr id="5" name="Picture 5" descr="C:\Users\dmiller469\AppData\Local\Microsoft\Windows\Temporary Internet Files\Content.Word\IMG_8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miller469\AppData\Local\Microsoft\Windows\Temporary Internet Files\Content.Word\IMG_84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D3" w:rsidRDefault="003E62D3">
      <w:r>
        <w:rPr>
          <w:noProof/>
          <w:lang w:eastAsia="en-GB"/>
        </w:rPr>
        <w:lastRenderedPageBreak/>
        <w:drawing>
          <wp:inline distT="0" distB="0" distL="0" distR="0">
            <wp:extent cx="5731510" cy="4282048"/>
            <wp:effectExtent l="0" t="0" r="2540" b="4445"/>
            <wp:docPr id="6" name="Picture 6" descr="C:\Users\dmiller469\AppData\Local\Microsoft\Windows\Temporary Internet Files\Content.Word\IMG_8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miller469\AppData\Local\Microsoft\Windows\Temporary Internet Files\Content.Word\IMG_84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D3" w:rsidRDefault="003E62D3">
      <w:r>
        <w:rPr>
          <w:noProof/>
          <w:lang w:eastAsia="en-GB"/>
        </w:rPr>
        <w:drawing>
          <wp:inline distT="0" distB="0" distL="0" distR="0">
            <wp:extent cx="5731510" cy="4282048"/>
            <wp:effectExtent l="0" t="0" r="2540" b="4445"/>
            <wp:docPr id="7" name="Picture 7" descr="C:\Users\dmiller469\AppData\Local\Microsoft\Windows\Temporary Internet Files\Content.Word\IMG_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miller469\AppData\Local\Microsoft\Windows\Temporary Internet Files\Content.Word\IMG_8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D3" w:rsidRDefault="003E62D3">
      <w:r>
        <w:rPr>
          <w:noProof/>
          <w:lang w:eastAsia="en-GB"/>
        </w:rPr>
        <w:lastRenderedPageBreak/>
        <w:drawing>
          <wp:inline distT="0" distB="0" distL="0" distR="0">
            <wp:extent cx="5731510" cy="4282048"/>
            <wp:effectExtent l="0" t="0" r="2540" b="4445"/>
            <wp:docPr id="8" name="Picture 8" descr="C:\Users\dmiller469\AppData\Local\Microsoft\Windows\Temporary Internet Files\Content.Word\IMG_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miller469\AppData\Local\Microsoft\Windows\Temporary Internet Files\Content.Word\IMG_8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D3" w:rsidRDefault="003E62D3">
      <w:r>
        <w:rPr>
          <w:noProof/>
          <w:lang w:eastAsia="en-GB"/>
        </w:rPr>
        <w:drawing>
          <wp:inline distT="0" distB="0" distL="0" distR="0">
            <wp:extent cx="5731510" cy="4282048"/>
            <wp:effectExtent l="0" t="0" r="2540" b="4445"/>
            <wp:docPr id="9" name="Picture 9" descr="C:\Users\dmiller469\AppData\Local\Microsoft\Windows\Temporary Internet Files\Content.Word\IMG_8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miller469\AppData\Local\Microsoft\Windows\Temporary Internet Files\Content.Word\IMG_8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2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2D3"/>
    <w:rsid w:val="003E62D3"/>
    <w:rsid w:val="00E9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9FF9A"/>
  <w15:chartTrackingRefBased/>
  <w15:docId w15:val="{ABB4D5CB-81D5-4C3C-BD86-5A050F3DD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DE0EB399</Template>
  <TotalTime>4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Miller</dc:creator>
  <cp:keywords/>
  <dc:description/>
  <cp:lastModifiedBy>D Miller</cp:lastModifiedBy>
  <cp:revision>1</cp:revision>
  <dcterms:created xsi:type="dcterms:W3CDTF">2018-11-08T12:05:00Z</dcterms:created>
  <dcterms:modified xsi:type="dcterms:W3CDTF">2018-11-08T12:09:00Z</dcterms:modified>
</cp:coreProperties>
</file>